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41D13" w14:textId="3D92E835" w:rsidR="00AC4D13" w:rsidRPr="00241AE3" w:rsidRDefault="00AC4D13" w:rsidP="00AC4D13">
      <w:pPr>
        <w:spacing w:after="0" w:line="240" w:lineRule="auto"/>
        <w:jc w:val="center"/>
        <w:rPr>
          <w:rFonts w:ascii="Tahoma" w:hAnsi="Tahoma" w:cs="Tahoma"/>
          <w:i/>
          <w:sz w:val="32"/>
          <w:szCs w:val="32"/>
        </w:rPr>
      </w:pPr>
      <w:r w:rsidRPr="00241AE3">
        <w:rPr>
          <w:rFonts w:ascii="Tahoma" w:hAnsi="Tahoma" w:cs="Tahoma"/>
          <w:i/>
          <w:sz w:val="32"/>
          <w:szCs w:val="32"/>
        </w:rPr>
        <w:t xml:space="preserve">Расписание занятий </w:t>
      </w:r>
      <w:r w:rsidR="00F0499B" w:rsidRPr="00241AE3">
        <w:rPr>
          <w:rFonts w:ascii="Tahoma" w:hAnsi="Tahoma" w:cs="Tahoma"/>
          <w:i/>
          <w:sz w:val="32"/>
          <w:szCs w:val="32"/>
        </w:rPr>
        <w:t xml:space="preserve">УЦ </w:t>
      </w:r>
      <w:r w:rsidR="004A1753" w:rsidRPr="00241AE3">
        <w:rPr>
          <w:rFonts w:ascii="Tahoma" w:hAnsi="Tahoma" w:cs="Tahoma"/>
          <w:i/>
          <w:sz w:val="32"/>
          <w:szCs w:val="32"/>
        </w:rPr>
        <w:t>«Завод «ЮГТРУБПЛАСТ»</w:t>
      </w:r>
      <w:r w:rsidR="00F0499B" w:rsidRPr="00241AE3">
        <w:rPr>
          <w:rFonts w:ascii="Tahoma" w:hAnsi="Tahoma" w:cs="Tahoma"/>
          <w:i/>
          <w:sz w:val="32"/>
          <w:szCs w:val="32"/>
        </w:rPr>
        <w:t xml:space="preserve">, </w:t>
      </w:r>
      <w:r w:rsidR="00241AE3">
        <w:rPr>
          <w:rFonts w:ascii="Tahoma" w:hAnsi="Tahoma" w:cs="Tahoma"/>
          <w:i/>
          <w:sz w:val="32"/>
          <w:szCs w:val="32"/>
        </w:rPr>
        <w:t>на</w:t>
      </w:r>
      <w:r w:rsidRPr="00241AE3">
        <w:rPr>
          <w:rFonts w:ascii="Tahoma" w:hAnsi="Tahoma" w:cs="Tahoma"/>
          <w:i/>
          <w:sz w:val="32"/>
          <w:szCs w:val="32"/>
        </w:rPr>
        <w:t xml:space="preserve"> период </w:t>
      </w:r>
      <w:r w:rsidR="00DC1EE0">
        <w:rPr>
          <w:rFonts w:ascii="Tahoma" w:hAnsi="Tahoma" w:cs="Tahoma"/>
          <w:i/>
          <w:sz w:val="32"/>
          <w:szCs w:val="32"/>
        </w:rPr>
        <w:t>октябр</w:t>
      </w:r>
      <w:r w:rsidR="00A151E0">
        <w:rPr>
          <w:rFonts w:ascii="Tahoma" w:hAnsi="Tahoma" w:cs="Tahoma"/>
          <w:i/>
          <w:sz w:val="32"/>
          <w:szCs w:val="32"/>
        </w:rPr>
        <w:t>ь</w:t>
      </w:r>
      <w:r w:rsidR="002932F6">
        <w:rPr>
          <w:rFonts w:ascii="Tahoma" w:hAnsi="Tahoma" w:cs="Tahoma"/>
          <w:i/>
          <w:sz w:val="32"/>
          <w:szCs w:val="32"/>
        </w:rPr>
        <w:t>-</w:t>
      </w:r>
      <w:r w:rsidR="00DC1EE0">
        <w:rPr>
          <w:rFonts w:ascii="Tahoma" w:hAnsi="Tahoma" w:cs="Tahoma"/>
          <w:i/>
          <w:sz w:val="32"/>
          <w:szCs w:val="32"/>
        </w:rPr>
        <w:t>д</w:t>
      </w:r>
      <w:r w:rsidR="002932F6">
        <w:rPr>
          <w:rFonts w:ascii="Tahoma" w:hAnsi="Tahoma" w:cs="Tahoma"/>
          <w:i/>
          <w:sz w:val="32"/>
          <w:szCs w:val="32"/>
        </w:rPr>
        <w:t>е</w:t>
      </w:r>
      <w:r w:rsidR="00DC1EE0">
        <w:rPr>
          <w:rFonts w:ascii="Tahoma" w:hAnsi="Tahoma" w:cs="Tahoma"/>
          <w:i/>
          <w:sz w:val="32"/>
          <w:szCs w:val="32"/>
        </w:rPr>
        <w:t>ка</w:t>
      </w:r>
      <w:r w:rsidR="002932F6">
        <w:rPr>
          <w:rFonts w:ascii="Tahoma" w:hAnsi="Tahoma" w:cs="Tahoma"/>
          <w:i/>
          <w:sz w:val="32"/>
          <w:szCs w:val="32"/>
        </w:rPr>
        <w:t>брь</w:t>
      </w:r>
      <w:r w:rsidRPr="00241AE3">
        <w:rPr>
          <w:rFonts w:ascii="Tahoma" w:hAnsi="Tahoma" w:cs="Tahoma"/>
          <w:i/>
          <w:sz w:val="32"/>
          <w:szCs w:val="32"/>
        </w:rPr>
        <w:t xml:space="preserve"> 20</w:t>
      </w:r>
      <w:r w:rsidR="00711513" w:rsidRPr="00241AE3">
        <w:rPr>
          <w:rFonts w:ascii="Tahoma" w:hAnsi="Tahoma" w:cs="Tahoma"/>
          <w:i/>
          <w:sz w:val="32"/>
          <w:szCs w:val="32"/>
        </w:rPr>
        <w:t>2</w:t>
      </w:r>
      <w:r w:rsidR="00D01A54">
        <w:rPr>
          <w:rFonts w:ascii="Tahoma" w:hAnsi="Tahoma" w:cs="Tahoma"/>
          <w:i/>
          <w:sz w:val="32"/>
          <w:szCs w:val="32"/>
        </w:rPr>
        <w:t>6</w:t>
      </w:r>
      <w:r w:rsidRPr="00241AE3">
        <w:rPr>
          <w:rFonts w:ascii="Tahoma" w:hAnsi="Tahoma" w:cs="Tahoma"/>
          <w:i/>
          <w:sz w:val="32"/>
          <w:szCs w:val="32"/>
        </w:rPr>
        <w:t xml:space="preserve"> года</w:t>
      </w:r>
    </w:p>
    <w:p w14:paraId="482F49D9" w14:textId="77777777" w:rsidR="00965C39" w:rsidRDefault="00965C39" w:rsidP="00AC4D13">
      <w:pPr>
        <w:spacing w:after="0" w:line="240" w:lineRule="auto"/>
        <w:jc w:val="center"/>
        <w:rPr>
          <w:rFonts w:ascii="Tahoma" w:hAnsi="Tahoma" w:cs="Tahoma"/>
          <w:b/>
          <w:sz w:val="32"/>
          <w:szCs w:val="32"/>
        </w:rPr>
      </w:pPr>
    </w:p>
    <w:tbl>
      <w:tblPr>
        <w:tblW w:w="5369" w:type="pct"/>
        <w:tblInd w:w="-601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</w:tblBorders>
        <w:tblLook w:val="04A0" w:firstRow="1" w:lastRow="0" w:firstColumn="1" w:lastColumn="0" w:noHBand="0" w:noVBand="1"/>
      </w:tblPr>
      <w:tblGrid>
        <w:gridCol w:w="2997"/>
        <w:gridCol w:w="9549"/>
        <w:gridCol w:w="2509"/>
        <w:gridCol w:w="569"/>
      </w:tblGrid>
      <w:tr w:rsidR="00947643" w:rsidRPr="00AC4D13" w14:paraId="300120DB" w14:textId="3E9C4A19" w:rsidTr="00947643">
        <w:trPr>
          <w:trHeight w:val="616"/>
        </w:trPr>
        <w:tc>
          <w:tcPr>
            <w:tcW w:w="3037" w:type="dxa"/>
            <w:tcBorders>
              <w:top w:val="single" w:sz="8" w:space="0" w:color="78C0D4"/>
              <w:left w:val="single" w:sz="8" w:space="0" w:color="78C0D4"/>
              <w:bottom w:val="single" w:sz="8" w:space="0" w:color="78C0D4"/>
              <w:right w:val="single" w:sz="4" w:space="0" w:color="auto"/>
            </w:tcBorders>
            <w:shd w:val="clear" w:color="auto" w:fill="4BACC6"/>
            <w:hideMark/>
          </w:tcPr>
          <w:p w14:paraId="4B9C3FA3" w14:textId="77777777" w:rsidR="00947643" w:rsidRPr="00AC4D13" w:rsidRDefault="00947643" w:rsidP="00AC4D1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b/>
                <w:color w:val="FFFFFF"/>
                <w:sz w:val="20"/>
                <w:szCs w:val="20"/>
                <w:lang w:eastAsia="ru-RU"/>
              </w:rPr>
              <w:t xml:space="preserve">Даты </w:t>
            </w:r>
          </w:p>
        </w:tc>
        <w:tc>
          <w:tcPr>
            <w:tcW w:w="9721" w:type="dxa"/>
            <w:tcBorders>
              <w:top w:val="single" w:sz="8" w:space="0" w:color="78C0D4"/>
              <w:left w:val="single" w:sz="4" w:space="0" w:color="auto"/>
              <w:bottom w:val="single" w:sz="8" w:space="0" w:color="78C0D4"/>
              <w:right w:val="single" w:sz="4" w:space="0" w:color="auto"/>
            </w:tcBorders>
            <w:shd w:val="clear" w:color="auto" w:fill="4BACC6"/>
            <w:hideMark/>
          </w:tcPr>
          <w:p w14:paraId="1ACE41D7" w14:textId="7273A203" w:rsidR="00947643" w:rsidRPr="00AC4D13" w:rsidRDefault="00947643" w:rsidP="00241AE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b/>
                <w:color w:val="FFFFFF"/>
                <w:sz w:val="20"/>
                <w:szCs w:val="20"/>
                <w:lang w:eastAsia="ru-RU"/>
              </w:rPr>
              <w:t>Направления профессиональной подготовки и названия семинаров</w:t>
            </w:r>
          </w:p>
        </w:tc>
        <w:tc>
          <w:tcPr>
            <w:tcW w:w="3119" w:type="dxa"/>
            <w:gridSpan w:val="2"/>
            <w:tcBorders>
              <w:top w:val="single" w:sz="8" w:space="0" w:color="78C0D4"/>
              <w:left w:val="single" w:sz="4" w:space="0" w:color="auto"/>
              <w:bottom w:val="single" w:sz="8" w:space="0" w:color="78C0D4"/>
            </w:tcBorders>
            <w:shd w:val="clear" w:color="auto" w:fill="4BACC6"/>
          </w:tcPr>
          <w:p w14:paraId="0CD3724F" w14:textId="79B1657C" w:rsidR="00947643" w:rsidRPr="00AC4D13" w:rsidRDefault="00947643" w:rsidP="009476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FFFFFF"/>
                <w:sz w:val="20"/>
                <w:szCs w:val="20"/>
                <w:lang w:eastAsia="ru-RU"/>
              </w:rPr>
              <w:t>стоимость обучения</w:t>
            </w:r>
            <w:r w:rsidR="00D01A54">
              <w:rPr>
                <w:rFonts w:ascii="Tahoma" w:eastAsia="Times New Roman" w:hAnsi="Tahoma" w:cs="Tahoma"/>
                <w:b/>
                <w:color w:val="FFFFFF"/>
                <w:sz w:val="20"/>
                <w:szCs w:val="20"/>
                <w:lang w:eastAsia="ru-RU"/>
              </w:rPr>
              <w:t>*</w:t>
            </w:r>
          </w:p>
        </w:tc>
      </w:tr>
      <w:tr w:rsidR="00947643" w:rsidRPr="00AC4D13" w14:paraId="4F710C40" w14:textId="77777777" w:rsidTr="00A77F94">
        <w:trPr>
          <w:trHeight w:val="960"/>
        </w:trPr>
        <w:tc>
          <w:tcPr>
            <w:tcW w:w="3037" w:type="dxa"/>
            <w:vMerge w:val="restart"/>
            <w:tcBorders>
              <w:right w:val="single" w:sz="4" w:space="0" w:color="auto"/>
            </w:tcBorders>
            <w:shd w:val="clear" w:color="auto" w:fill="D2EAF1"/>
            <w:hideMark/>
          </w:tcPr>
          <w:p w14:paraId="289C9956" w14:textId="3E83D4B7" w:rsidR="00947643" w:rsidRPr="00A564CD" w:rsidRDefault="00A564CD" w:rsidP="00A564CD">
            <w:p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     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12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-</w:t>
            </w:r>
            <w:r w:rsidR="00A151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октября</w:t>
            </w:r>
          </w:p>
          <w:p w14:paraId="1AB35049" w14:textId="1DC648E3" w:rsidR="00947643" w:rsidRPr="00AC4D13" w:rsidRDefault="00947643" w:rsidP="00711513">
            <w:pPr>
              <w:spacing w:before="240" w:after="0" w:line="240" w:lineRule="auto"/>
              <w:ind w:left="345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6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-</w:t>
            </w:r>
            <w:r w:rsidR="00D01A5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9</w:t>
            </w:r>
            <w:r w:rsidR="00814F8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ноября</w:t>
            </w:r>
          </w:p>
          <w:p w14:paraId="708C45D4" w14:textId="2B5DF571" w:rsidR="00947643" w:rsidRPr="004A1753" w:rsidRDefault="002932F6" w:rsidP="00850823">
            <w:pPr>
              <w:spacing w:before="240" w:after="0" w:line="240" w:lineRule="auto"/>
              <w:ind w:left="345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94764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-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17</w:t>
            </w:r>
            <w:r w:rsidR="0094764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DC1E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дека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бр</w:t>
            </w:r>
            <w:r w:rsidR="00A151E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972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  <w:hideMark/>
          </w:tcPr>
          <w:p w14:paraId="7EDFE086" w14:textId="77777777" w:rsidR="00A564CD" w:rsidRDefault="00947643" w:rsidP="00241AE3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Дополнительное профессиональное образование </w:t>
            </w:r>
            <w:r w:rsidRPr="00831BF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 программе</w:t>
            </w:r>
            <w:r w:rsid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:</w:t>
            </w:r>
          </w:p>
          <w:p w14:paraId="4826BE74" w14:textId="77777777" w:rsidR="00D75041" w:rsidRDefault="00947643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«Монтаж</w:t>
            </w:r>
            <w:r w:rsidRPr="00831BF0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и сварка наружных </w:t>
            </w:r>
            <w:r w:rsidRPr="00831BF0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трубопроводов из полимерных материалов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» </w:t>
            </w:r>
          </w:p>
          <w:p w14:paraId="73E91421" w14:textId="77777777" w:rsidR="00D75041" w:rsidRDefault="00947643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831BF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(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включая </w:t>
            </w:r>
            <w:r w:rsidRPr="00831BF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практические занятия)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07A15468" w14:textId="11653D30" w:rsidR="00947643" w:rsidRPr="00AC4D13" w:rsidRDefault="00947643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 выдачей удостоверения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 повышении квалификации</w:t>
            </w:r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(32 </w:t>
            </w:r>
            <w:proofErr w:type="spellStart"/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Pr="0070235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часа).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6B58395E" w14:textId="7285F7DF" w:rsidR="00947643" w:rsidRDefault="00947643" w:rsidP="00947643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от 1</w:t>
            </w:r>
            <w:r w:rsid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000,00 руб. </w:t>
            </w:r>
          </w:p>
          <w:p w14:paraId="5CE0344F" w14:textId="188321B9" w:rsidR="00947643" w:rsidRPr="00AC4D13" w:rsidRDefault="00947643" w:rsidP="0094764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до 2</w:t>
            </w:r>
            <w:r w:rsid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000,00 руб. </w:t>
            </w:r>
          </w:p>
        </w:tc>
      </w:tr>
      <w:tr w:rsidR="00947643" w:rsidRPr="00AC4D13" w14:paraId="4A3D87B4" w14:textId="77777777" w:rsidTr="00850823">
        <w:trPr>
          <w:trHeight w:val="425"/>
        </w:trPr>
        <w:tc>
          <w:tcPr>
            <w:tcW w:w="303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2EAF1"/>
          </w:tcPr>
          <w:p w14:paraId="658DED06" w14:textId="6DB58118" w:rsidR="00947643" w:rsidRPr="000A6AE6" w:rsidRDefault="00947643" w:rsidP="000A6AE6">
            <w:pPr>
              <w:pStyle w:val="aa"/>
              <w:numPr>
                <w:ilvl w:val="1"/>
                <w:numId w:val="11"/>
              </w:num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10CAFF16" w14:textId="23615471" w:rsidR="00947643" w:rsidRDefault="00947643" w:rsidP="00241AE3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Оформление карты сварщика-оператора ГОСТ Р ИСО 12176-3</w:t>
            </w:r>
            <w:r w:rsid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-2014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(по согласованию).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56A8A4CA" w14:textId="51C7A15B" w:rsidR="00947643" w:rsidRDefault="00D01A54" w:rsidP="00947643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3</w:t>
            </w:r>
            <w:r w:rsidR="00947643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80</w:t>
            </w:r>
            <w:r w:rsidR="00947643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0,00 руб. 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2EAF1"/>
          </w:tcPr>
          <w:p w14:paraId="1EC6C342" w14:textId="77777777" w:rsidR="00947643" w:rsidRPr="00AC4D13" w:rsidRDefault="00947643" w:rsidP="00241AE3">
            <w:pPr>
              <w:spacing w:before="240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A564CD" w:rsidRPr="00AC4D13" w14:paraId="6D1C5641" w14:textId="77777777" w:rsidTr="00D01A54">
        <w:trPr>
          <w:trHeight w:val="1080"/>
        </w:trPr>
        <w:tc>
          <w:tcPr>
            <w:tcW w:w="30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AF1"/>
          </w:tcPr>
          <w:p w14:paraId="69B5D82D" w14:textId="77777777" w:rsidR="00A564CD" w:rsidRDefault="00A564CD" w:rsidP="00D01A54">
            <w:pPr>
              <w:spacing w:before="240"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 отдельным заявкам</w:t>
            </w:r>
          </w:p>
          <w:p w14:paraId="44CE2B87" w14:textId="36E0D0C5" w:rsidR="00A564CD" w:rsidRPr="00A564CD" w:rsidRDefault="00A564CD" w:rsidP="00A564CD">
            <w:p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410B5F25" w14:textId="77777777" w:rsidR="00A564CD" w:rsidRPr="00A564CD" w:rsidRDefault="00A564CD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Дополнительное профессиональное образование по программе: </w:t>
            </w:r>
          </w:p>
          <w:p w14:paraId="63BEBFF8" w14:textId="77777777" w:rsidR="00D75041" w:rsidRDefault="00A564CD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564CD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«Сварщик полимерных материалов».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(включая практические занятия)</w:t>
            </w:r>
            <w:r w:rsidR="00D7504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</w:t>
            </w: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C4DD6AB" w14:textId="37C38B2B" w:rsidR="00A564CD" w:rsidRPr="00A564CD" w:rsidRDefault="00A564CD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 выдачей удостоверения о повышении </w:t>
            </w:r>
            <w:proofErr w:type="gramStart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квалификации  (</w:t>
            </w:r>
            <w:proofErr w:type="gramEnd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часов). </w:t>
            </w:r>
          </w:p>
          <w:p w14:paraId="01316239" w14:textId="350E0851" w:rsidR="00A564CD" w:rsidRPr="00D01A54" w:rsidRDefault="00D75041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Для с</w:t>
            </w:r>
            <w:r w:rsidR="00A564CD"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пециалист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ов</w:t>
            </w:r>
            <w:r w:rsidR="00A564CD" w:rsidRP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564CD"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с высшим или средним профессиональным образование</w:t>
            </w:r>
            <w:r w:rsidR="00D01A54"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м</w:t>
            </w:r>
            <w:r w:rsidR="00A564CD"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по сварке.</w:t>
            </w:r>
          </w:p>
          <w:p w14:paraId="3468A4D3" w14:textId="585C989D" w:rsidR="00A564CD" w:rsidRDefault="00A564CD" w:rsidP="00A564CD">
            <w:pPr>
              <w:spacing w:after="0" w:line="240" w:lineRule="auto"/>
              <w:ind w:left="43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2EAF1"/>
          </w:tcPr>
          <w:p w14:paraId="67418A55" w14:textId="77777777" w:rsidR="00A564CD" w:rsidRDefault="00A564CD" w:rsidP="00947643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</w:p>
          <w:p w14:paraId="2D87F0C5" w14:textId="2AD69F61" w:rsidR="00A564CD" w:rsidRDefault="00A564CD" w:rsidP="00947643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D75041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 000,00 руб. 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2EAF1"/>
          </w:tcPr>
          <w:p w14:paraId="532C7F4C" w14:textId="77777777" w:rsidR="00A564CD" w:rsidRPr="00AC4D13" w:rsidRDefault="00A564CD" w:rsidP="00241AE3">
            <w:pPr>
              <w:spacing w:before="240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947643" w:rsidRPr="00AC4D13" w14:paraId="56D479F6" w14:textId="06E9254F" w:rsidTr="00947643">
        <w:trPr>
          <w:trHeight w:val="1035"/>
        </w:trPr>
        <w:tc>
          <w:tcPr>
            <w:tcW w:w="303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2EAF1"/>
          </w:tcPr>
          <w:p w14:paraId="614D8992" w14:textId="2A00CD61" w:rsidR="00947643" w:rsidRPr="00746F8F" w:rsidRDefault="00A564CD" w:rsidP="00D01A54">
            <w:pPr>
              <w:spacing w:before="240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 отдельным заявкам</w:t>
            </w: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4980F0BD" w14:textId="77777777" w:rsidR="00A564CD" w:rsidRDefault="00947643" w:rsidP="00241AE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0A6A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Дополнительное профессиональное образование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A6AE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 программе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14:paraId="70998384" w14:textId="77777777" w:rsidR="00D75041" w:rsidRDefault="00A564CD" w:rsidP="00A564C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947643" w:rsidRPr="00746F8F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«Руководство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и т</w:t>
            </w:r>
            <w:r w:rsidR="00947643" w:rsidRPr="00746F8F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ехнический контроль. </w:t>
            </w:r>
            <w:r w:rsidR="00947643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Монтаж </w:t>
            </w:r>
            <w:r w:rsidR="00947643" w:rsidRPr="00746F8F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трубопроводов из полимерных материалов»</w:t>
            </w:r>
            <w:r w:rsidR="00D75041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,</w:t>
            </w:r>
            <w:r w:rsidR="00947643"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3E30C2E" w14:textId="4873ED48" w:rsidR="00947643" w:rsidRPr="00AC4D13" w:rsidRDefault="00D75041" w:rsidP="00A564C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</w:t>
            </w:r>
            <w:r w:rsidR="00947643"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 выдач</w:t>
            </w:r>
            <w:r w:rsidR="0094764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ей удостоверения о повышении квалификации </w:t>
            </w:r>
            <w:r w:rsidR="00947643"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(36 </w:t>
            </w:r>
            <w:proofErr w:type="spellStart"/>
            <w:r w:rsidR="00947643"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="00947643"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часов).</w:t>
            </w:r>
          </w:p>
          <w:p w14:paraId="7C7B893B" w14:textId="07DDACC7" w:rsidR="00947643" w:rsidRPr="00AC4D13" w:rsidRDefault="00947643" w:rsidP="0094764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41908B3C" w14:textId="77777777" w:rsidR="00947643" w:rsidRDefault="0094764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613A457A" w14:textId="446364AA" w:rsidR="00947643" w:rsidRPr="00343906" w:rsidRDefault="00343906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1</w:t>
            </w:r>
            <w:r w:rsid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2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 </w:t>
            </w:r>
            <w:r w:rsid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00,00 руб. </w:t>
            </w:r>
          </w:p>
          <w:p w14:paraId="13883A81" w14:textId="77777777" w:rsidR="00947643" w:rsidRDefault="0094764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394906A4" w14:textId="77777777" w:rsidR="00947643" w:rsidRPr="00AC4D13" w:rsidRDefault="00947643" w:rsidP="0094764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947643" w:rsidRPr="00AC4D13" w14:paraId="79F68FBD" w14:textId="77777777" w:rsidTr="00947643">
        <w:trPr>
          <w:trHeight w:val="407"/>
        </w:trPr>
        <w:tc>
          <w:tcPr>
            <w:tcW w:w="303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2EAF1"/>
          </w:tcPr>
          <w:p w14:paraId="55990CC5" w14:textId="77777777" w:rsidR="00947643" w:rsidRPr="000A6AE6" w:rsidRDefault="00947643" w:rsidP="00947643">
            <w:pPr>
              <w:pStyle w:val="aa"/>
              <w:numPr>
                <w:ilvl w:val="1"/>
                <w:numId w:val="11"/>
              </w:numPr>
              <w:spacing w:before="240"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6B8BB316" w14:textId="6A5A56C6" w:rsidR="00947643" w:rsidRDefault="00947643" w:rsidP="00241AE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Оформление карты </w:t>
            </w:r>
            <w:r w:rsidR="00CF6EB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контро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лера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ГОСТ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Р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ИСО 12176-3</w:t>
            </w:r>
            <w:r w:rsidR="00A564C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-2014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(по согласованию).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2EAF1"/>
          </w:tcPr>
          <w:p w14:paraId="696244CE" w14:textId="3419A8B9" w:rsidR="00947643" w:rsidRPr="00947643" w:rsidRDefault="00D01A54" w:rsidP="00947643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3</w:t>
            </w:r>
            <w:r w:rsidR="00947643" w:rsidRPr="00947643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80</w:t>
            </w:r>
            <w:r w:rsidR="00947643" w:rsidRPr="00947643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0,00 руб. </w:t>
            </w:r>
          </w:p>
        </w:tc>
      </w:tr>
      <w:tr w:rsidR="00D01A54" w:rsidRPr="00AC4D13" w14:paraId="765222B4" w14:textId="4C4F74D5" w:rsidTr="00D01A54">
        <w:trPr>
          <w:trHeight w:val="1089"/>
        </w:trPr>
        <w:tc>
          <w:tcPr>
            <w:tcW w:w="3037" w:type="dxa"/>
            <w:tcBorders>
              <w:top w:val="single" w:sz="4" w:space="0" w:color="auto"/>
              <w:right w:val="single" w:sz="4" w:space="0" w:color="auto"/>
            </w:tcBorders>
            <w:shd w:val="clear" w:color="auto" w:fill="DAEEF3"/>
          </w:tcPr>
          <w:p w14:paraId="5D33F7CA" w14:textId="77777777" w:rsidR="00D01A54" w:rsidRDefault="00D01A54" w:rsidP="00A564CD">
            <w:pPr>
              <w:spacing w:after="100" w:afterAutospacing="1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FF6B63A" w14:textId="1216063B" w:rsidR="00D01A54" w:rsidRPr="00AC4D13" w:rsidRDefault="00D01A54" w:rsidP="00D01A54">
            <w:pPr>
              <w:spacing w:after="100" w:afterAutospacing="1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по отдельным заявкам</w:t>
            </w:r>
          </w:p>
        </w:tc>
        <w:tc>
          <w:tcPr>
            <w:tcW w:w="97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AEEF3"/>
          </w:tcPr>
          <w:p w14:paraId="47A5CC71" w14:textId="77777777" w:rsidR="00D01A54" w:rsidRDefault="00D01A54" w:rsidP="00241A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</w:t>
            </w:r>
            <w:r w:rsidRPr="00834188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Дополнительное профессиональное образование по программе</w:t>
            </w: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14:paraId="68A956D3" w14:textId="77777777" w:rsidR="00D75041" w:rsidRDefault="00D01A54" w:rsidP="00241AE3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CC1039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«Монтаж наружных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1039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трубопроводов из полимерных материалов, изготовление конструкций. Сварка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1039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ручным экструдером»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7282E014" w14:textId="0EF927FC" w:rsidR="00D01A54" w:rsidRPr="00AC4D13" w:rsidRDefault="00D75041" w:rsidP="00241AE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="00D01A54"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 выдач</w:t>
            </w:r>
            <w:r w:rsidR="00D01A5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ей удостоверения о повышении квалификации </w:t>
            </w:r>
            <w:r w:rsidR="00D01A54" w:rsidRPr="00965C3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(24 </w:t>
            </w:r>
            <w:proofErr w:type="spellStart"/>
            <w:r w:rsidR="00D01A54" w:rsidRPr="00965C3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="00D01A54" w:rsidRPr="00965C3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AEEF3"/>
          </w:tcPr>
          <w:p w14:paraId="4093E462" w14:textId="77777777" w:rsidR="00D01A54" w:rsidRDefault="00D01A5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04AD64B6" w14:textId="576A8850" w:rsidR="00D01A54" w:rsidRPr="00343906" w:rsidRDefault="00D01A5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9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343906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00 руб. </w:t>
            </w:r>
          </w:p>
          <w:p w14:paraId="0AFD5D2E" w14:textId="77777777" w:rsidR="00D01A54" w:rsidRPr="00343906" w:rsidRDefault="00D01A54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</w:pPr>
          </w:p>
          <w:p w14:paraId="1F41F655" w14:textId="77777777" w:rsidR="00D01A54" w:rsidRPr="00AC4D13" w:rsidRDefault="00D01A54" w:rsidP="0094764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850823" w:rsidRPr="00AC4D13" w14:paraId="740C87EF" w14:textId="373EC744" w:rsidTr="00850823">
        <w:trPr>
          <w:trHeight w:val="713"/>
        </w:trPr>
        <w:tc>
          <w:tcPr>
            <w:tcW w:w="3037" w:type="dxa"/>
            <w:tcBorders>
              <w:top w:val="single" w:sz="8" w:space="0" w:color="auto"/>
              <w:right w:val="single" w:sz="4" w:space="0" w:color="auto"/>
            </w:tcBorders>
            <w:shd w:val="clear" w:color="auto" w:fill="DAEEF3"/>
          </w:tcPr>
          <w:p w14:paraId="13AC2057" w14:textId="77777777" w:rsidR="00D01A54" w:rsidRDefault="00D01A54" w:rsidP="00965C3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63B0C7B" w14:textId="66649D26" w:rsidR="00850823" w:rsidRDefault="00850823" w:rsidP="00965C3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по </w:t>
            </w:r>
            <w:r w:rsidR="00D01A54">
              <w:rPr>
                <w:rFonts w:ascii="Tahoma" w:hAnsi="Tahoma" w:cs="Tahoma"/>
                <w:b/>
                <w:bCs/>
                <w:sz w:val="20"/>
                <w:szCs w:val="20"/>
              </w:rPr>
              <w:t>отдельным заявка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м</w:t>
            </w:r>
          </w:p>
          <w:p w14:paraId="480A3D7D" w14:textId="3E266BBD" w:rsidR="00850823" w:rsidRPr="00AC4D13" w:rsidRDefault="00850823" w:rsidP="00B37E9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21" w:type="dxa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DAEEF3"/>
            <w:vAlign w:val="center"/>
          </w:tcPr>
          <w:p w14:paraId="51CF7642" w14:textId="56E90011" w:rsidR="00850823" w:rsidRDefault="00850823" w:rsidP="00B37E9B">
            <w:pPr>
              <w:widowControl w:val="0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 Обучающий </w:t>
            </w:r>
            <w:proofErr w:type="gram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</w:t>
            </w:r>
            <w:r w:rsidRPr="00AC4D1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еминар 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для</w:t>
            </w:r>
            <w:proofErr w:type="gramEnd"/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сотрудников </w:t>
            </w:r>
            <w:r w:rsidR="00D01A5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строительных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организаций:</w:t>
            </w:r>
          </w:p>
          <w:p w14:paraId="48EB6179" w14:textId="7834E243" w:rsidR="00850823" w:rsidRPr="00AC4D13" w:rsidRDefault="00850823" w:rsidP="00D01A54">
            <w:pPr>
              <w:widowControl w:val="0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241AE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«Монтаж</w:t>
            </w:r>
            <w:r w:rsidRPr="00390627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наружных </w:t>
            </w:r>
            <w:r w:rsidRPr="00390627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трубопровод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ов</w:t>
            </w:r>
            <w:r w:rsidRPr="00390627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из полимерных материалов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, монтажно-сварочное оборудование»</w:t>
            </w:r>
            <w:r w:rsidR="00D75041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46F8F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 выдач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ей </w:t>
            </w:r>
            <w:proofErr w:type="gram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сертификата</w:t>
            </w:r>
            <w:r w:rsidR="00D7504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 (</w:t>
            </w:r>
            <w:proofErr w:type="gramEnd"/>
            <w:r w:rsidR="00D7504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8 </w:t>
            </w:r>
            <w:proofErr w:type="spellStart"/>
            <w:r w:rsidR="00D7504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ак</w:t>
            </w:r>
            <w:proofErr w:type="spellEnd"/>
            <w:r w:rsidR="00D7504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часов)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D75041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DAEEF3"/>
            <w:vAlign w:val="center"/>
          </w:tcPr>
          <w:p w14:paraId="0C65F2E2" w14:textId="77777777" w:rsidR="00850823" w:rsidRDefault="008508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14:paraId="7E6F3C37" w14:textId="0D146CD3" w:rsidR="00850823" w:rsidRPr="00D01A54" w:rsidRDefault="00D01A54" w:rsidP="00D01A5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5 </w:t>
            </w:r>
            <w:r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</w:t>
            </w:r>
            <w:r w:rsidR="00850823"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00,00 руб</w:t>
            </w:r>
            <w:r w:rsidRPr="00D01A54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</w:tbl>
    <w:p w14:paraId="501BA09E" w14:textId="2DDC4B5C" w:rsidR="003A54FA" w:rsidRPr="002932F6" w:rsidRDefault="002932F6" w:rsidP="00D01A54">
      <w:pPr>
        <w:pStyle w:val="aa"/>
        <w:ind w:right="-159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                                    </w:t>
      </w:r>
      <w:r w:rsidR="00D01A54" w:rsidRPr="002932F6">
        <w:rPr>
          <w:rFonts w:ascii="Times New Roman" w:hAnsi="Times New Roman"/>
        </w:rPr>
        <w:t>*Стоимость указана без учета НДС</w:t>
      </w:r>
    </w:p>
    <w:sectPr w:rsidR="003A54FA" w:rsidRPr="002932F6" w:rsidSect="00AC4D13">
      <w:headerReference w:type="default" r:id="rId11"/>
      <w:headerReference w:type="first" r:id="rId12"/>
      <w:pgSz w:w="16838" w:h="11906" w:orient="landscape"/>
      <w:pgMar w:top="1418" w:right="1134" w:bottom="1134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47200" w14:textId="77777777" w:rsidR="006B3181" w:rsidRDefault="006B3181" w:rsidP="00B21BE7">
      <w:pPr>
        <w:spacing w:after="0" w:line="240" w:lineRule="auto"/>
      </w:pPr>
      <w:r>
        <w:separator/>
      </w:r>
    </w:p>
  </w:endnote>
  <w:endnote w:type="continuationSeparator" w:id="0">
    <w:p w14:paraId="635D28BD" w14:textId="77777777" w:rsidR="006B3181" w:rsidRDefault="006B3181" w:rsidP="00B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A5113" w14:textId="77777777" w:rsidR="006B3181" w:rsidRDefault="006B3181" w:rsidP="00B21BE7">
      <w:pPr>
        <w:spacing w:after="0" w:line="240" w:lineRule="auto"/>
      </w:pPr>
      <w:r>
        <w:separator/>
      </w:r>
    </w:p>
  </w:footnote>
  <w:footnote w:type="continuationSeparator" w:id="0">
    <w:p w14:paraId="0D59B300" w14:textId="77777777" w:rsidR="006B3181" w:rsidRDefault="006B3181" w:rsidP="00B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E8568" w14:textId="4ACBB514" w:rsidR="008E2525" w:rsidRDefault="00DC1EE0" w:rsidP="008E2525">
    <w:pPr>
      <w:pStyle w:val="a5"/>
      <w:jc w:val="center"/>
    </w:pPr>
    <w:sdt>
      <w:sdtPr>
        <w:id w:val="1213008583"/>
        <w:docPartObj>
          <w:docPartGallery w:val="Page Numbers (Top of Page)"/>
          <w:docPartUnique/>
        </w:docPartObj>
      </w:sdtPr>
      <w:sdtEndPr/>
      <w:sdtContent>
        <w:r w:rsidR="008E2525">
          <w:fldChar w:fldCharType="begin"/>
        </w:r>
        <w:r w:rsidR="008E2525">
          <w:instrText>PAGE   \* MERGEFORMAT</w:instrText>
        </w:r>
        <w:r w:rsidR="008E2525">
          <w:fldChar w:fldCharType="separate"/>
        </w:r>
        <w:r w:rsidR="00850823">
          <w:rPr>
            <w:noProof/>
          </w:rPr>
          <w:t>2</w:t>
        </w:r>
        <w:r w:rsidR="008E2525">
          <w:fldChar w:fldCharType="end"/>
        </w:r>
      </w:sdtContent>
    </w:sdt>
  </w:p>
  <w:p w14:paraId="1C853ECF" w14:textId="77777777" w:rsidR="008439A2" w:rsidRDefault="008439A2" w:rsidP="008439A2">
    <w:pPr>
      <w:pStyle w:val="a5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F9E5D" w14:textId="77777777" w:rsidR="00850823" w:rsidRDefault="004A1753" w:rsidP="00423C8B">
    <w:pPr>
      <w:pStyle w:val="a5"/>
      <w:ind w:left="-1560"/>
      <w:rPr>
        <w:rFonts w:ascii="Times New Roman" w:eastAsia="Times New Roman" w:hAnsi="Times New Roman"/>
        <w:noProof/>
        <w:sz w:val="20"/>
        <w:szCs w:val="20"/>
        <w:lang w:eastAsia="ru-RU"/>
      </w:rPr>
    </w:pPr>
    <w:r>
      <w:rPr>
        <w:rFonts w:ascii="Times New Roman" w:eastAsia="Times New Roman" w:hAnsi="Times New Roman"/>
        <w:noProof/>
        <w:sz w:val="20"/>
        <w:szCs w:val="20"/>
        <w:lang w:eastAsia="ru-RU"/>
      </w:rPr>
      <w:t xml:space="preserve">                                                         </w:t>
    </w:r>
  </w:p>
  <w:p w14:paraId="1C853ED0" w14:textId="7B5E5159" w:rsidR="007B2227" w:rsidRDefault="00850823" w:rsidP="00850823">
    <w:pPr>
      <w:pStyle w:val="a5"/>
      <w:ind w:left="-1560"/>
      <w:jc w:val="center"/>
    </w:pPr>
    <w:r>
      <w:t xml:space="preserve">                             </w:t>
    </w:r>
    <w:r w:rsidRPr="00850823">
      <w:rPr>
        <w:noProof/>
        <w:lang w:eastAsia="ru-RU"/>
      </w:rPr>
      <w:drawing>
        <wp:inline distT="0" distB="0" distL="0" distR="0" wp14:anchorId="19ED36DB" wp14:editId="3C5E3BC3">
          <wp:extent cx="5943612" cy="1100330"/>
          <wp:effectExtent l="0" t="0" r="0" b="508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Шапка бланка ЮТП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12" cy="110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6FD"/>
    <w:multiLevelType w:val="hybridMultilevel"/>
    <w:tmpl w:val="EF321B8A"/>
    <w:lvl w:ilvl="0" w:tplc="42262836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4FD1B9A"/>
    <w:multiLevelType w:val="multilevel"/>
    <w:tmpl w:val="5276FED6"/>
    <w:lvl w:ilvl="0">
      <w:start w:val="18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1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2" w15:restartNumberingAfterBreak="0">
    <w:nsid w:val="07C54EDE"/>
    <w:multiLevelType w:val="hybridMultilevel"/>
    <w:tmpl w:val="087E143C"/>
    <w:lvl w:ilvl="0" w:tplc="D4A4461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0724E"/>
    <w:multiLevelType w:val="hybridMultilevel"/>
    <w:tmpl w:val="88C4288E"/>
    <w:lvl w:ilvl="0" w:tplc="BA12EF9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41800"/>
    <w:multiLevelType w:val="multilevel"/>
    <w:tmpl w:val="004A9204"/>
    <w:lvl w:ilvl="0">
      <w:start w:val="17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5" w15:restartNumberingAfterBreak="0">
    <w:nsid w:val="122D7EBE"/>
    <w:multiLevelType w:val="hybridMultilevel"/>
    <w:tmpl w:val="4B3219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6F6028"/>
    <w:multiLevelType w:val="multilevel"/>
    <w:tmpl w:val="5276FED6"/>
    <w:lvl w:ilvl="0">
      <w:start w:val="18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1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7" w15:restartNumberingAfterBreak="0">
    <w:nsid w:val="1BDF7639"/>
    <w:multiLevelType w:val="multilevel"/>
    <w:tmpl w:val="818675F2"/>
    <w:lvl w:ilvl="0">
      <w:start w:val="2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6"/>
      <w:numFmt w:val="decimal"/>
      <w:lvlText w:val="%1-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1D964289"/>
    <w:multiLevelType w:val="multilevel"/>
    <w:tmpl w:val="8620E526"/>
    <w:lvl w:ilvl="0">
      <w:start w:val="17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9" w15:restartNumberingAfterBreak="0">
    <w:nsid w:val="20BD21A5"/>
    <w:multiLevelType w:val="multilevel"/>
    <w:tmpl w:val="00A4E850"/>
    <w:lvl w:ilvl="0">
      <w:start w:val="1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10" w15:restartNumberingAfterBreak="0">
    <w:nsid w:val="31AD0941"/>
    <w:multiLevelType w:val="multilevel"/>
    <w:tmpl w:val="48B004C6"/>
    <w:lvl w:ilvl="0">
      <w:start w:val="18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1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11" w15:restartNumberingAfterBreak="0">
    <w:nsid w:val="34667096"/>
    <w:multiLevelType w:val="hybridMultilevel"/>
    <w:tmpl w:val="B8CC09EA"/>
    <w:lvl w:ilvl="0" w:tplc="61AEBE1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42667AE8"/>
    <w:multiLevelType w:val="multilevel"/>
    <w:tmpl w:val="D9C0343C"/>
    <w:lvl w:ilvl="0">
      <w:start w:val="20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3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13" w15:restartNumberingAfterBreak="0">
    <w:nsid w:val="44D5658A"/>
    <w:multiLevelType w:val="multilevel"/>
    <w:tmpl w:val="5276FED6"/>
    <w:lvl w:ilvl="0">
      <w:start w:val="15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8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abstractNum w:abstractNumId="14" w15:restartNumberingAfterBreak="0">
    <w:nsid w:val="5A1653FE"/>
    <w:multiLevelType w:val="hybridMultilevel"/>
    <w:tmpl w:val="1612356C"/>
    <w:lvl w:ilvl="0" w:tplc="0AD854F0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656113FE"/>
    <w:multiLevelType w:val="hybridMultilevel"/>
    <w:tmpl w:val="0C380452"/>
    <w:lvl w:ilvl="0" w:tplc="B0CC33E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94AB6"/>
    <w:multiLevelType w:val="multilevel"/>
    <w:tmpl w:val="F884841A"/>
    <w:lvl w:ilvl="0">
      <w:start w:val="14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7"/>
      <w:numFmt w:val="decimal"/>
      <w:lvlText w:val="%1-%2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8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87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0"/>
  </w:num>
  <w:num w:numId="5">
    <w:abstractNumId w:val="12"/>
  </w:num>
  <w:num w:numId="6">
    <w:abstractNumId w:val="1"/>
  </w:num>
  <w:num w:numId="7">
    <w:abstractNumId w:val="6"/>
  </w:num>
  <w:num w:numId="8">
    <w:abstractNumId w:val="13"/>
  </w:num>
  <w:num w:numId="9">
    <w:abstractNumId w:val="11"/>
  </w:num>
  <w:num w:numId="10">
    <w:abstractNumId w:val="14"/>
  </w:num>
  <w:num w:numId="11">
    <w:abstractNumId w:val="4"/>
  </w:num>
  <w:num w:numId="12">
    <w:abstractNumId w:val="8"/>
  </w:num>
  <w:num w:numId="13">
    <w:abstractNumId w:val="16"/>
  </w:num>
  <w:num w:numId="14">
    <w:abstractNumId w:val="7"/>
  </w:num>
  <w:num w:numId="15">
    <w:abstractNumId w:val="2"/>
  </w:num>
  <w:num w:numId="16">
    <w:abstractNumId w:val="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D3"/>
    <w:rsid w:val="000A6AE6"/>
    <w:rsid w:val="000B42AD"/>
    <w:rsid w:val="000C591E"/>
    <w:rsid w:val="000D519C"/>
    <w:rsid w:val="00173902"/>
    <w:rsid w:val="00215564"/>
    <w:rsid w:val="00241AE3"/>
    <w:rsid w:val="002534ED"/>
    <w:rsid w:val="002932F6"/>
    <w:rsid w:val="002A5DFF"/>
    <w:rsid w:val="002C1466"/>
    <w:rsid w:val="00343906"/>
    <w:rsid w:val="003659FD"/>
    <w:rsid w:val="003815D3"/>
    <w:rsid w:val="00390627"/>
    <w:rsid w:val="003A54FA"/>
    <w:rsid w:val="0042112A"/>
    <w:rsid w:val="00423C8B"/>
    <w:rsid w:val="004A1753"/>
    <w:rsid w:val="004B2FAB"/>
    <w:rsid w:val="004F5E20"/>
    <w:rsid w:val="0050586A"/>
    <w:rsid w:val="00527B14"/>
    <w:rsid w:val="00575D43"/>
    <w:rsid w:val="005A7284"/>
    <w:rsid w:val="00654639"/>
    <w:rsid w:val="006B3181"/>
    <w:rsid w:val="0070235D"/>
    <w:rsid w:val="00711513"/>
    <w:rsid w:val="00746F8F"/>
    <w:rsid w:val="007779DD"/>
    <w:rsid w:val="007B2227"/>
    <w:rsid w:val="007D2AC9"/>
    <w:rsid w:val="00814F8A"/>
    <w:rsid w:val="00820154"/>
    <w:rsid w:val="008205F8"/>
    <w:rsid w:val="00824C7D"/>
    <w:rsid w:val="008300A3"/>
    <w:rsid w:val="00831BF0"/>
    <w:rsid w:val="00834188"/>
    <w:rsid w:val="008439A2"/>
    <w:rsid w:val="00850823"/>
    <w:rsid w:val="008519E4"/>
    <w:rsid w:val="00863483"/>
    <w:rsid w:val="008D0F3E"/>
    <w:rsid w:val="008E2525"/>
    <w:rsid w:val="00924DE8"/>
    <w:rsid w:val="00947643"/>
    <w:rsid w:val="0096499B"/>
    <w:rsid w:val="00965C39"/>
    <w:rsid w:val="009E0186"/>
    <w:rsid w:val="00A05F0E"/>
    <w:rsid w:val="00A151E0"/>
    <w:rsid w:val="00A342B3"/>
    <w:rsid w:val="00A50B84"/>
    <w:rsid w:val="00A564CD"/>
    <w:rsid w:val="00AC4D13"/>
    <w:rsid w:val="00B136AE"/>
    <w:rsid w:val="00B14C61"/>
    <w:rsid w:val="00B21BE7"/>
    <w:rsid w:val="00B37E9B"/>
    <w:rsid w:val="00B414B9"/>
    <w:rsid w:val="00B4644A"/>
    <w:rsid w:val="00B72617"/>
    <w:rsid w:val="00B92506"/>
    <w:rsid w:val="00C754B6"/>
    <w:rsid w:val="00C756B7"/>
    <w:rsid w:val="00C819A0"/>
    <w:rsid w:val="00CC0991"/>
    <w:rsid w:val="00CC1039"/>
    <w:rsid w:val="00CD77D6"/>
    <w:rsid w:val="00CF6EB1"/>
    <w:rsid w:val="00D01A54"/>
    <w:rsid w:val="00D03D62"/>
    <w:rsid w:val="00D7120C"/>
    <w:rsid w:val="00D75041"/>
    <w:rsid w:val="00D76E8B"/>
    <w:rsid w:val="00D80889"/>
    <w:rsid w:val="00DC1EE0"/>
    <w:rsid w:val="00DF7DC4"/>
    <w:rsid w:val="00E442E1"/>
    <w:rsid w:val="00E62152"/>
    <w:rsid w:val="00E73025"/>
    <w:rsid w:val="00E732A7"/>
    <w:rsid w:val="00ED49B8"/>
    <w:rsid w:val="00F0499B"/>
    <w:rsid w:val="00F40259"/>
    <w:rsid w:val="00F621D3"/>
    <w:rsid w:val="00FC3BE7"/>
    <w:rsid w:val="00FE022E"/>
    <w:rsid w:val="00FE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C853E9B"/>
  <w15:docId w15:val="{3E778A47-0896-43B9-AA25-BBEBC2EF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5F0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42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1B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1BE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21B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1BE7"/>
    <w:rPr>
      <w:sz w:val="22"/>
      <w:szCs w:val="22"/>
      <w:lang w:eastAsia="en-US"/>
    </w:rPr>
  </w:style>
  <w:style w:type="table" w:styleId="a9">
    <w:name w:val="Table Grid"/>
    <w:basedOn w:val="a1"/>
    <w:rsid w:val="008439A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02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3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a.e\&#1056;&#1072;&#1073;&#1086;&#1095;&#1080;&#1081;%20&#1089;&#1090;&#1086;&#1083;\&#1048;&#1074;&#1072;&#1085;&#1086;&#1074;&#1072;%20&#1045;.&#1070;\&#1064;&#1040;&#1041;&#1051;&#1054;&#1053;&#1067;\&#1043;&#1055;&#1055;\&#1064;&#1072;&#1073;&#1083;&#1086;&#1085;%20&#1087;&#1080;&#1089;&#1100;&#1084;&#1072;%20&#1043;&#1055;&#105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6D0D9DF0BADC4D8020B1473E47D4AB" ma:contentTypeVersion="0" ma:contentTypeDescription="Создание документа." ma:contentTypeScope="" ma:versionID="a716218d96ebdc8bc74c2c2e569121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022C188-066B-4FB1-987E-4DCEF16D23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6123C0-E2A8-46F1-BE27-B43190DD9FB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F0FAC95-3D31-4BCE-AA22-2AACC2321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932720-357B-475F-9069-1CBFEAB8D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письма ГПП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ivanova.e</dc:creator>
  <cp:lastModifiedBy>Крамарев Алексей Владимирович</cp:lastModifiedBy>
  <cp:revision>2</cp:revision>
  <cp:lastPrinted>2017-12-20T07:36:00Z</cp:lastPrinted>
  <dcterms:created xsi:type="dcterms:W3CDTF">2026-09-28T05:41:00Z</dcterms:created>
  <dcterms:modified xsi:type="dcterms:W3CDTF">2026-09-28T05:41:00Z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0x010100BE6D0D9DF0BADC4D8020B1473E47D4AB</vt:lpwstr>
  </property>
</Properties>
</file>